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2E5" w:rsidRPr="00BC4C62" w:rsidRDefault="00BC4C62" w:rsidP="00637200">
      <w:pPr>
        <w:rPr>
          <w:b/>
          <w:bCs/>
        </w:rPr>
      </w:pPr>
      <w:r w:rsidRPr="00BC4C62">
        <w:rPr>
          <w:b/>
          <w:bCs/>
        </w:rPr>
        <w:t>2020 Community Health Assessment Booklet Request</w:t>
      </w:r>
    </w:p>
    <w:tbl>
      <w:tblPr>
        <w:tblStyle w:val="TableGrid"/>
        <w:tblpPr w:leftFromText="180" w:rightFromText="180" w:vertAnchor="page" w:horzAnchor="margin" w:tblpY="477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6863"/>
      </w:tblGrid>
      <w:tr w:rsidR="00BC4C62" w:rsidRPr="00637200" w:rsidTr="00BC4C62">
        <w:tc>
          <w:tcPr>
            <w:tcW w:w="5000" w:type="pct"/>
            <w:gridSpan w:val="2"/>
            <w:shd w:val="clear" w:color="auto" w:fill="008270"/>
            <w:vAlign w:val="bottom"/>
          </w:tcPr>
          <w:p w:rsidR="00BC4C62" w:rsidRPr="00637200" w:rsidRDefault="00BC4C62" w:rsidP="00BC4C62">
            <w:pPr>
              <w:pStyle w:val="Heading1"/>
              <w:outlineLvl w:val="0"/>
            </w:pPr>
            <w:r>
              <w:t xml:space="preserve">Organization/Agency Information </w:t>
            </w:r>
          </w:p>
        </w:tc>
      </w:tr>
      <w:tr w:rsidR="00BC4C62" w:rsidRPr="00846B76" w:rsidTr="00BC4C62">
        <w:tc>
          <w:tcPr>
            <w:tcW w:w="1334" w:type="pct"/>
            <w:vAlign w:val="bottom"/>
          </w:tcPr>
          <w:p w:rsidR="00BC4C62" w:rsidRPr="00637200" w:rsidRDefault="00BC4C62" w:rsidP="00BC4C62">
            <w:pPr>
              <w:pStyle w:val="NormalIndent"/>
              <w:ind w:left="0"/>
            </w:pPr>
            <w:r>
              <w:t>Org/Agency Name &amp; Contact Person Name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BC4C62" w:rsidRPr="00846B76" w:rsidRDefault="00BC4C62" w:rsidP="00BC4C62"/>
        </w:tc>
      </w:tr>
      <w:tr w:rsidR="00BC4C62" w:rsidRPr="00846B76" w:rsidTr="00BC4C62">
        <w:tc>
          <w:tcPr>
            <w:tcW w:w="1334" w:type="pct"/>
            <w:vAlign w:val="bottom"/>
          </w:tcPr>
          <w:p w:rsidR="00BC4C62" w:rsidRPr="00637200" w:rsidRDefault="00BC4C62" w:rsidP="00BC4C62">
            <w:pPr>
              <w:pStyle w:val="NormalIndent"/>
              <w:ind w:left="0"/>
            </w:pPr>
            <w:r>
              <w:t>Email Address</w:t>
            </w:r>
            <w:r w:rsidR="006E3773">
              <w:t>/Phone Number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4C62" w:rsidRPr="00846B76" w:rsidRDefault="00BC4C62" w:rsidP="00BC4C62"/>
        </w:tc>
      </w:tr>
      <w:tr w:rsidR="00BC4C62" w:rsidRPr="00846B76" w:rsidTr="00BC4C62">
        <w:tc>
          <w:tcPr>
            <w:tcW w:w="1334" w:type="pct"/>
            <w:vAlign w:val="bottom"/>
          </w:tcPr>
          <w:p w:rsidR="00BC4C62" w:rsidRPr="00637200" w:rsidRDefault="00BC4C62" w:rsidP="00BC4C62">
            <w:pPr>
              <w:pStyle w:val="NormalIndent"/>
              <w:ind w:left="0"/>
            </w:pPr>
            <w:r>
              <w:t>Physical Address to send Booklet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:rsidR="00BC4C62" w:rsidRPr="00846B76" w:rsidRDefault="00BC4C62" w:rsidP="00BC4C62"/>
        </w:tc>
      </w:tr>
      <w:tr w:rsidR="00BC4C62" w:rsidRPr="00846B76" w:rsidTr="00BC4C62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BC4C62" w:rsidRPr="00846B76" w:rsidRDefault="00BC4C62" w:rsidP="00BC4C62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BC4C62" w:rsidRDefault="00BC4C62" w:rsidP="006E3773">
      <w:pPr>
        <w:pStyle w:val="ListParagraph"/>
        <w:ind w:left="0"/>
      </w:pPr>
      <w:r>
        <w:t xml:space="preserve">We have a limited number of booklets available for distribution. Please fill out the form and let us know if you would like to request a booklet </w:t>
      </w:r>
      <w:r w:rsidR="006E3773">
        <w:t xml:space="preserve">(full report of the CHA) </w:t>
      </w:r>
      <w:r>
        <w:t xml:space="preserve">for yourself or your agency. </w:t>
      </w:r>
      <w:r w:rsidR="00435308">
        <w:t>Please submit this form by COB 12/1/2020</w:t>
      </w:r>
      <w:r w:rsidR="00573C72">
        <w:t>, and email to CAPE@schsa.org.</w:t>
      </w:r>
      <w:bookmarkStart w:id="0" w:name="_GoBack"/>
      <w:bookmarkEnd w:id="0"/>
      <w:r w:rsidR="006E3773">
        <w:br/>
      </w:r>
    </w:p>
    <w:p w:rsidR="006E3773" w:rsidRDefault="006E3773" w:rsidP="00BC4C62">
      <w:pPr>
        <w:pStyle w:val="ListParagraph"/>
      </w:pPr>
    </w:p>
    <w:p w:rsidR="00BC4C62" w:rsidRPr="0006568A" w:rsidRDefault="006E3773" w:rsidP="006E3773">
      <w:pPr>
        <w:pStyle w:val="ListParagraph"/>
        <w:ind w:left="0"/>
      </w:pPr>
      <w:r>
        <w:t>If you have any questions, please contact CAPE@schsa.org</w:t>
      </w:r>
    </w:p>
    <w:sectPr w:rsidR="00BC4C62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2864" w:rsidRDefault="00B92864" w:rsidP="000172E5">
      <w:pPr>
        <w:spacing w:after="0" w:line="240" w:lineRule="auto"/>
      </w:pPr>
      <w:r>
        <w:separator/>
      </w:r>
    </w:p>
  </w:endnote>
  <w:endnote w:type="continuationSeparator" w:id="0">
    <w:p w:rsidR="00B92864" w:rsidRDefault="00B9286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C7E5A01-28BB-4E64-9FD5-53A8DD05A28E}"/>
    <w:embedBold r:id="rId2" w:fontKey="{1B732EE6-B1C4-421F-8EC7-C18B037F4C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B9E50BA-E1C5-46F2-A7C2-28D0892A1192}"/>
    <w:embedBold r:id="rId4" w:fontKey="{091FB614-ABB8-4693-A22F-E4FBBB77C2A8}"/>
    <w:embedItalic r:id="rId5" w:fontKey="{30FBE187-19C9-4F0E-845B-A9D9ED5C3FB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DFF0451-1900-40FB-BC1B-B50B88765E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B374511-2D57-4F4B-A161-48CBD1F57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6E3773">
      <w:trPr>
        <w:trHeight w:val="270"/>
      </w:trPr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  <w:jc w:val="right"/>
          </w:pPr>
        </w:p>
      </w:tc>
    </w:tr>
  </w:tbl>
  <w:p w:rsidR="006145D8" w:rsidRDefault="006E3773" w:rsidP="00637200">
    <w:pPr>
      <w:pStyle w:val="Footer"/>
    </w:pPr>
    <w:r>
      <w:t xml:space="preserve">HSA/PH CAPE Section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2864" w:rsidRDefault="00B92864" w:rsidP="000172E5">
      <w:pPr>
        <w:spacing w:after="0" w:line="240" w:lineRule="auto"/>
      </w:pPr>
      <w:r>
        <w:separator/>
      </w:r>
    </w:p>
  </w:footnote>
  <w:footnote w:type="continuationSeparator" w:id="0">
    <w:p w:rsidR="00B92864" w:rsidRDefault="00B9286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Header"/>
          </w:pPr>
        </w:p>
      </w:tc>
      <w:tc>
        <w:tcPr>
          <w:tcW w:w="8000" w:type="dxa"/>
          <w:vAlign w:val="center"/>
        </w:tcPr>
        <w:p w:rsidR="00B337A2" w:rsidRPr="00637200" w:rsidRDefault="00B337A2" w:rsidP="00637200">
          <w:pPr>
            <w:pStyle w:val="Header"/>
          </w:pP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072FE"/>
    <w:multiLevelType w:val="hybridMultilevel"/>
    <w:tmpl w:val="1624ACB6"/>
    <w:lvl w:ilvl="0" w:tplc="13843058">
      <w:start w:val="2020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53E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35308"/>
    <w:rsid w:val="0046302A"/>
    <w:rsid w:val="00487D2D"/>
    <w:rsid w:val="004D5D62"/>
    <w:rsid w:val="005112D0"/>
    <w:rsid w:val="00573C72"/>
    <w:rsid w:val="00577E06"/>
    <w:rsid w:val="00583334"/>
    <w:rsid w:val="005A3BF7"/>
    <w:rsid w:val="005F2035"/>
    <w:rsid w:val="005F7990"/>
    <w:rsid w:val="006145D8"/>
    <w:rsid w:val="00637200"/>
    <w:rsid w:val="0063739C"/>
    <w:rsid w:val="006E3773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92864"/>
    <w:rsid w:val="00BC4C6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3753E"/>
    <w:rsid w:val="00DA14DC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5232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BC4C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imenez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2020-11-16T23:55:00Z</dcterms:created>
  <dcterms:modified xsi:type="dcterms:W3CDTF">2020-11-17T00:41:00Z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